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E6E" w:rsidRPr="006E3CB0" w:rsidRDefault="00D06D6D" w:rsidP="00D06D6D">
      <w:pPr>
        <w:jc w:val="right"/>
        <w:rPr>
          <w:color w:val="000000" w:themeColor="text1"/>
          <w:sz w:val="16"/>
          <w:szCs w:val="16"/>
        </w:rPr>
      </w:pPr>
      <w:bookmarkStart w:id="0" w:name="_GoBack"/>
      <w:r w:rsidRPr="006E3CB0">
        <w:rPr>
          <w:color w:val="000000" w:themeColor="text1"/>
          <w:sz w:val="16"/>
          <w:szCs w:val="16"/>
        </w:rPr>
        <w:t>Приложение № 1 к Приказу от 0</w:t>
      </w:r>
      <w:r w:rsidR="0040265C" w:rsidRPr="006E3CB0">
        <w:rPr>
          <w:color w:val="000000" w:themeColor="text1"/>
          <w:sz w:val="16"/>
          <w:szCs w:val="16"/>
        </w:rPr>
        <w:t>3</w:t>
      </w:r>
      <w:r w:rsidRPr="006E3CB0">
        <w:rPr>
          <w:color w:val="000000" w:themeColor="text1"/>
          <w:sz w:val="16"/>
          <w:szCs w:val="16"/>
        </w:rPr>
        <w:t>.0</w:t>
      </w:r>
      <w:r w:rsidR="0040265C" w:rsidRPr="006E3CB0">
        <w:rPr>
          <w:color w:val="000000" w:themeColor="text1"/>
          <w:sz w:val="16"/>
          <w:szCs w:val="16"/>
        </w:rPr>
        <w:t>9</w:t>
      </w:r>
      <w:r w:rsidRPr="006E3CB0">
        <w:rPr>
          <w:color w:val="000000" w:themeColor="text1"/>
          <w:sz w:val="16"/>
          <w:szCs w:val="16"/>
        </w:rPr>
        <w:t xml:space="preserve">.2015 № </w:t>
      </w:r>
      <w:r w:rsidR="0040265C" w:rsidRPr="006E3CB0">
        <w:rPr>
          <w:color w:val="000000" w:themeColor="text1"/>
          <w:sz w:val="16"/>
          <w:szCs w:val="16"/>
        </w:rPr>
        <w:t>43</w:t>
      </w:r>
    </w:p>
    <w:p w:rsidR="00165E6E" w:rsidRPr="006E3CB0" w:rsidRDefault="00165E6E" w:rsidP="00165E6E">
      <w:pPr>
        <w:jc w:val="center"/>
        <w:rPr>
          <w:color w:val="000000" w:themeColor="text1"/>
          <w:sz w:val="16"/>
          <w:szCs w:val="16"/>
        </w:rPr>
      </w:pPr>
    </w:p>
    <w:p w:rsidR="00165E6E" w:rsidRPr="006E3CB0" w:rsidRDefault="00165E6E" w:rsidP="00165E6E">
      <w:pPr>
        <w:jc w:val="center"/>
        <w:rPr>
          <w:color w:val="000000" w:themeColor="text1"/>
          <w:sz w:val="16"/>
          <w:szCs w:val="16"/>
        </w:rPr>
      </w:pPr>
    </w:p>
    <w:p w:rsidR="00165E6E" w:rsidRPr="006E3CB0" w:rsidRDefault="00165E6E" w:rsidP="00165E6E">
      <w:pPr>
        <w:jc w:val="center"/>
        <w:rPr>
          <w:color w:val="000000" w:themeColor="text1"/>
          <w:sz w:val="16"/>
          <w:szCs w:val="16"/>
        </w:rPr>
      </w:pPr>
    </w:p>
    <w:p w:rsidR="00165E6E" w:rsidRPr="006E3CB0" w:rsidRDefault="00165E6E" w:rsidP="00165E6E">
      <w:pPr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РЕГЛАМЕНТ</w:t>
      </w:r>
    </w:p>
    <w:p w:rsidR="00D06D6D" w:rsidRPr="006E3CB0" w:rsidRDefault="00D06D6D" w:rsidP="00165E6E">
      <w:pPr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к Договору поручения</w:t>
      </w:r>
    </w:p>
    <w:p w:rsidR="00165E6E" w:rsidRPr="006E3CB0" w:rsidRDefault="00165E6E" w:rsidP="00165E6E">
      <w:pPr>
        <w:jc w:val="center"/>
        <w:rPr>
          <w:b/>
          <w:color w:val="000000" w:themeColor="text1"/>
          <w:sz w:val="16"/>
          <w:szCs w:val="16"/>
        </w:rPr>
      </w:pPr>
    </w:p>
    <w:p w:rsidR="004F30CD" w:rsidRPr="006E3CB0" w:rsidRDefault="004F30CD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Основные понятия и определения</w:t>
      </w:r>
    </w:p>
    <w:p w:rsidR="004F30CD" w:rsidRPr="006E3CB0" w:rsidRDefault="004F30CD" w:rsidP="004F30CD">
      <w:pPr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 xml:space="preserve">1.1. Настоящий Регламент </w:t>
      </w:r>
      <w:r w:rsidR="00C3295A" w:rsidRPr="006E3CB0">
        <w:rPr>
          <w:color w:val="000000" w:themeColor="text1"/>
          <w:sz w:val="16"/>
          <w:szCs w:val="16"/>
        </w:rPr>
        <w:t>является неотъемлемой частью Договора поручения</w:t>
      </w:r>
      <w:r w:rsidRPr="006E3CB0">
        <w:rPr>
          <w:color w:val="000000" w:themeColor="text1"/>
          <w:sz w:val="16"/>
          <w:szCs w:val="16"/>
        </w:rPr>
        <w:t>.</w:t>
      </w:r>
    </w:p>
    <w:p w:rsidR="004F30CD" w:rsidRPr="006E3CB0" w:rsidRDefault="004F30CD" w:rsidP="004F30CD">
      <w:pPr>
        <w:shd w:val="clear" w:color="auto" w:fill="FFFFFF"/>
        <w:ind w:left="360"/>
        <w:jc w:val="both"/>
        <w:rPr>
          <w:color w:val="000000" w:themeColor="text1"/>
          <w:sz w:val="16"/>
          <w:szCs w:val="16"/>
        </w:rPr>
      </w:pPr>
    </w:p>
    <w:p w:rsidR="00D561BC" w:rsidRPr="006E3CB0" w:rsidRDefault="00993C2A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bookmarkStart w:id="1" w:name="Клиент"/>
      <w:bookmarkEnd w:id="1"/>
      <w:r w:rsidRPr="006E3CB0">
        <w:rPr>
          <w:b/>
          <w:color w:val="000000" w:themeColor="text1"/>
          <w:sz w:val="16"/>
          <w:szCs w:val="16"/>
        </w:rPr>
        <w:t>Общие положения</w:t>
      </w:r>
    </w:p>
    <w:p w:rsidR="00F21E55" w:rsidRPr="006E3CB0" w:rsidRDefault="004F30CD" w:rsidP="004373CA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2</w:t>
      </w:r>
      <w:r w:rsidR="004373CA" w:rsidRPr="006E3CB0">
        <w:rPr>
          <w:color w:val="000000" w:themeColor="text1"/>
          <w:sz w:val="16"/>
          <w:szCs w:val="16"/>
        </w:rPr>
        <w:t>.</w:t>
      </w:r>
      <w:r w:rsidR="00993C2A" w:rsidRPr="006E3CB0">
        <w:rPr>
          <w:color w:val="000000" w:themeColor="text1"/>
          <w:sz w:val="16"/>
          <w:szCs w:val="16"/>
        </w:rPr>
        <w:t>1</w:t>
      </w:r>
      <w:r w:rsidR="004373CA" w:rsidRPr="006E3CB0">
        <w:rPr>
          <w:color w:val="000000" w:themeColor="text1"/>
          <w:sz w:val="16"/>
          <w:szCs w:val="16"/>
        </w:rPr>
        <w:t xml:space="preserve">. </w:t>
      </w:r>
      <w:r w:rsidR="00F21E55" w:rsidRPr="006E3CB0">
        <w:rPr>
          <w:color w:val="000000" w:themeColor="text1"/>
          <w:sz w:val="16"/>
          <w:szCs w:val="16"/>
        </w:rPr>
        <w:t>При представлении документов Доверителя в ФНС</w:t>
      </w:r>
      <w:r w:rsidR="009509F7" w:rsidRPr="006E3CB0">
        <w:rPr>
          <w:color w:val="000000" w:themeColor="text1"/>
          <w:sz w:val="16"/>
          <w:szCs w:val="16"/>
        </w:rPr>
        <w:t xml:space="preserve">, </w:t>
      </w:r>
      <w:r w:rsidR="000F2279" w:rsidRPr="006E3CB0">
        <w:rPr>
          <w:color w:val="000000" w:themeColor="text1"/>
          <w:sz w:val="16"/>
          <w:szCs w:val="16"/>
        </w:rPr>
        <w:t>СФР</w:t>
      </w:r>
      <w:r w:rsidR="009509F7" w:rsidRPr="006E3CB0">
        <w:rPr>
          <w:color w:val="000000" w:themeColor="text1"/>
          <w:sz w:val="16"/>
          <w:szCs w:val="16"/>
        </w:rPr>
        <w:t>, РОССТАТ, ФСРАР и другие органы</w:t>
      </w:r>
      <w:r w:rsidR="00F21E55" w:rsidRPr="006E3CB0">
        <w:rPr>
          <w:color w:val="000000" w:themeColor="text1"/>
          <w:sz w:val="16"/>
          <w:szCs w:val="16"/>
        </w:rPr>
        <w:t xml:space="preserve"> в электронном виде по телекоммуникационным каналам связи </w:t>
      </w:r>
      <w:r w:rsidR="007A0494" w:rsidRPr="006E3CB0">
        <w:rPr>
          <w:color w:val="000000" w:themeColor="text1"/>
          <w:sz w:val="16"/>
          <w:szCs w:val="16"/>
        </w:rPr>
        <w:t xml:space="preserve">(ТКС) </w:t>
      </w:r>
      <w:r w:rsidR="00F21E55" w:rsidRPr="006E3CB0">
        <w:rPr>
          <w:color w:val="000000" w:themeColor="text1"/>
          <w:sz w:val="16"/>
          <w:szCs w:val="16"/>
        </w:rPr>
        <w:t>и/или через порталы органов власти Представитель подписывает данные Доверителя электронной цифровой подписью (ЭЦП):</w:t>
      </w:r>
    </w:p>
    <w:p w:rsidR="00F21E55" w:rsidRPr="006E3CB0" w:rsidRDefault="004F30CD" w:rsidP="00F21E55">
      <w:pPr>
        <w:ind w:firstLine="360"/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2</w:t>
      </w:r>
      <w:r w:rsidR="00F21E55" w:rsidRPr="006E3CB0">
        <w:rPr>
          <w:color w:val="000000" w:themeColor="text1"/>
          <w:sz w:val="16"/>
          <w:szCs w:val="16"/>
        </w:rPr>
        <w:t>.</w:t>
      </w:r>
      <w:r w:rsidR="00993C2A" w:rsidRPr="006E3CB0">
        <w:rPr>
          <w:color w:val="000000" w:themeColor="text1"/>
          <w:sz w:val="16"/>
          <w:szCs w:val="16"/>
        </w:rPr>
        <w:t>1</w:t>
      </w:r>
      <w:r w:rsidR="00F21E55" w:rsidRPr="006E3CB0">
        <w:rPr>
          <w:color w:val="000000" w:themeColor="text1"/>
          <w:sz w:val="16"/>
          <w:szCs w:val="16"/>
        </w:rPr>
        <w:t>.1</w:t>
      </w:r>
      <w:r w:rsidR="00806678" w:rsidRPr="006E3CB0">
        <w:rPr>
          <w:color w:val="000000" w:themeColor="text1"/>
          <w:sz w:val="16"/>
          <w:szCs w:val="16"/>
        </w:rPr>
        <w:t>.</w:t>
      </w:r>
      <w:r w:rsidR="00F21E55" w:rsidRPr="006E3CB0">
        <w:rPr>
          <w:color w:val="000000" w:themeColor="text1"/>
          <w:sz w:val="16"/>
          <w:szCs w:val="16"/>
        </w:rPr>
        <w:t xml:space="preserve"> принадлежащей Представителю, </w:t>
      </w:r>
      <w:r w:rsidR="00806678" w:rsidRPr="006E3CB0">
        <w:rPr>
          <w:color w:val="000000" w:themeColor="text1"/>
          <w:sz w:val="16"/>
          <w:szCs w:val="16"/>
        </w:rPr>
        <w:t>на основании</w:t>
      </w:r>
      <w:r w:rsidR="00F21E55" w:rsidRPr="006E3CB0">
        <w:rPr>
          <w:color w:val="000000" w:themeColor="text1"/>
          <w:sz w:val="16"/>
          <w:szCs w:val="16"/>
        </w:rPr>
        <w:t xml:space="preserve"> доверенности</w:t>
      </w:r>
      <w:r w:rsidR="00FE0056" w:rsidRPr="006E3CB0">
        <w:rPr>
          <w:color w:val="000000" w:themeColor="text1"/>
          <w:sz w:val="16"/>
          <w:szCs w:val="16"/>
        </w:rPr>
        <w:t>, выданной Доверителем в порядке, установленном законодательством РФ;</w:t>
      </w:r>
    </w:p>
    <w:p w:rsidR="00F21E55" w:rsidRPr="006E3CB0" w:rsidRDefault="004F30CD" w:rsidP="00F21E55">
      <w:pPr>
        <w:ind w:firstLine="360"/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2</w:t>
      </w:r>
      <w:r w:rsidR="00F21E55" w:rsidRPr="006E3CB0">
        <w:rPr>
          <w:color w:val="000000" w:themeColor="text1"/>
          <w:sz w:val="16"/>
          <w:szCs w:val="16"/>
        </w:rPr>
        <w:t>.</w:t>
      </w:r>
      <w:r w:rsidR="00993C2A" w:rsidRPr="006E3CB0">
        <w:rPr>
          <w:color w:val="000000" w:themeColor="text1"/>
          <w:sz w:val="16"/>
          <w:szCs w:val="16"/>
        </w:rPr>
        <w:t>1</w:t>
      </w:r>
      <w:r w:rsidR="00F21E55" w:rsidRPr="006E3CB0">
        <w:rPr>
          <w:color w:val="000000" w:themeColor="text1"/>
          <w:sz w:val="16"/>
          <w:szCs w:val="16"/>
        </w:rPr>
        <w:t>.2</w:t>
      </w:r>
      <w:r w:rsidR="00806678" w:rsidRPr="006E3CB0">
        <w:rPr>
          <w:color w:val="000000" w:themeColor="text1"/>
          <w:sz w:val="16"/>
          <w:szCs w:val="16"/>
        </w:rPr>
        <w:t>.</w:t>
      </w:r>
      <w:r w:rsidR="00F21E55" w:rsidRPr="006E3CB0">
        <w:rPr>
          <w:color w:val="000000" w:themeColor="text1"/>
          <w:sz w:val="16"/>
          <w:szCs w:val="16"/>
        </w:rPr>
        <w:t xml:space="preserve"> принадлежащей Доверителю</w:t>
      </w:r>
      <w:r w:rsidR="00FE0056" w:rsidRPr="006E3CB0">
        <w:rPr>
          <w:color w:val="000000" w:themeColor="text1"/>
          <w:sz w:val="16"/>
          <w:szCs w:val="16"/>
        </w:rPr>
        <w:t>.</w:t>
      </w:r>
    </w:p>
    <w:p w:rsidR="00A34016" w:rsidRPr="006E3CB0" w:rsidRDefault="00A34016" w:rsidP="00A34016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2.2. При наличии доступа к личному кабинету Доверителя</w:t>
      </w:r>
      <w:r w:rsidR="00070E97" w:rsidRPr="006E3CB0">
        <w:rPr>
          <w:color w:val="000000" w:themeColor="text1"/>
          <w:sz w:val="16"/>
          <w:szCs w:val="16"/>
        </w:rPr>
        <w:t xml:space="preserve">, открытому на портале ФНС, </w:t>
      </w:r>
      <w:r w:rsidR="000F2279" w:rsidRPr="006E3CB0">
        <w:rPr>
          <w:color w:val="000000" w:themeColor="text1"/>
          <w:sz w:val="16"/>
          <w:szCs w:val="16"/>
        </w:rPr>
        <w:t>СФР</w:t>
      </w:r>
      <w:r w:rsidR="00070E97" w:rsidRPr="006E3CB0">
        <w:rPr>
          <w:color w:val="000000" w:themeColor="text1"/>
          <w:sz w:val="16"/>
          <w:szCs w:val="16"/>
        </w:rPr>
        <w:t xml:space="preserve"> и других органов,</w:t>
      </w:r>
      <w:r w:rsidRPr="006E3CB0">
        <w:rPr>
          <w:color w:val="000000" w:themeColor="text1"/>
          <w:sz w:val="16"/>
          <w:szCs w:val="16"/>
        </w:rPr>
        <w:t xml:space="preserve"> Представитель выполняет только разовое поручение Доверителя.</w:t>
      </w:r>
    </w:p>
    <w:p w:rsidR="00983BC9" w:rsidRPr="006E3CB0" w:rsidRDefault="00983BC9" w:rsidP="00B04B21">
      <w:pPr>
        <w:rPr>
          <w:b/>
          <w:color w:val="000000" w:themeColor="text1"/>
          <w:sz w:val="16"/>
          <w:szCs w:val="16"/>
        </w:rPr>
      </w:pPr>
    </w:p>
    <w:p w:rsidR="00B04B21" w:rsidRPr="006E3CB0" w:rsidRDefault="00993C2A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Обязанности</w:t>
      </w:r>
      <w:r w:rsidR="00B04B21" w:rsidRPr="006E3CB0">
        <w:rPr>
          <w:b/>
          <w:color w:val="000000" w:themeColor="text1"/>
          <w:sz w:val="16"/>
          <w:szCs w:val="16"/>
        </w:rPr>
        <w:t xml:space="preserve"> Сторон</w:t>
      </w:r>
    </w:p>
    <w:p w:rsidR="00806678" w:rsidRPr="006E3CB0" w:rsidRDefault="004F30CD" w:rsidP="00806678">
      <w:pPr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3</w:t>
      </w:r>
      <w:r w:rsidR="00806678" w:rsidRPr="006E3CB0">
        <w:rPr>
          <w:b/>
          <w:color w:val="000000" w:themeColor="text1"/>
          <w:sz w:val="16"/>
          <w:szCs w:val="16"/>
        </w:rPr>
        <w:t>.1. Обязанности Представителя</w:t>
      </w:r>
    </w:p>
    <w:p w:rsidR="00806678" w:rsidRPr="006E3CB0" w:rsidRDefault="004F30CD" w:rsidP="00806678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3</w:t>
      </w:r>
      <w:r w:rsidR="000050A7" w:rsidRPr="006E3CB0">
        <w:rPr>
          <w:color w:val="000000" w:themeColor="text1"/>
          <w:sz w:val="16"/>
          <w:szCs w:val="16"/>
        </w:rPr>
        <w:t xml:space="preserve">.1.1. </w:t>
      </w:r>
      <w:r w:rsidR="00806678" w:rsidRPr="006E3CB0">
        <w:rPr>
          <w:color w:val="000000" w:themeColor="text1"/>
          <w:sz w:val="16"/>
          <w:szCs w:val="16"/>
        </w:rPr>
        <w:t>Оформлять акт выполненных работ и передавать на подпись Доверителю.</w:t>
      </w:r>
    </w:p>
    <w:p w:rsidR="00B343B6" w:rsidRPr="006E3CB0" w:rsidRDefault="00B343B6" w:rsidP="00806678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3.1.2. Если подписантом договора является лицо, действующее от имени Представителя на основании доверенности, предоставлять по запросу Доверителя копию доверенности.</w:t>
      </w:r>
    </w:p>
    <w:p w:rsidR="00806678" w:rsidRPr="006E3CB0" w:rsidRDefault="00806678" w:rsidP="00806678">
      <w:pPr>
        <w:jc w:val="both"/>
        <w:rPr>
          <w:color w:val="000000" w:themeColor="text1"/>
          <w:sz w:val="12"/>
          <w:szCs w:val="12"/>
        </w:rPr>
      </w:pPr>
    </w:p>
    <w:p w:rsidR="00806678" w:rsidRPr="006E3CB0" w:rsidRDefault="004F30CD" w:rsidP="00806678">
      <w:pPr>
        <w:rPr>
          <w:b/>
          <w:color w:val="000000" w:themeColor="text1"/>
          <w:sz w:val="16"/>
          <w:szCs w:val="16"/>
        </w:rPr>
      </w:pPr>
      <w:r w:rsidRPr="006E3CB0">
        <w:rPr>
          <w:b/>
          <w:noProof/>
          <w:color w:val="000000" w:themeColor="text1"/>
          <w:sz w:val="16"/>
          <w:szCs w:val="16"/>
        </w:rPr>
        <w:t>3</w:t>
      </w:r>
      <w:r w:rsidR="00806678" w:rsidRPr="006E3CB0">
        <w:rPr>
          <w:b/>
          <w:noProof/>
          <w:color w:val="000000" w:themeColor="text1"/>
          <w:sz w:val="16"/>
          <w:szCs w:val="16"/>
        </w:rPr>
        <w:t>.2.</w:t>
      </w:r>
      <w:r w:rsidR="00806678" w:rsidRPr="006E3CB0">
        <w:rPr>
          <w:b/>
          <w:color w:val="000000" w:themeColor="text1"/>
          <w:sz w:val="16"/>
          <w:szCs w:val="16"/>
        </w:rPr>
        <w:t xml:space="preserve"> Обязанности Доверителя</w:t>
      </w:r>
    </w:p>
    <w:p w:rsidR="007A0494" w:rsidRPr="006E3CB0" w:rsidRDefault="004F30CD" w:rsidP="00806678">
      <w:pPr>
        <w:pStyle w:val="3"/>
        <w:rPr>
          <w:bCs/>
          <w:color w:val="000000" w:themeColor="text1"/>
          <w:sz w:val="16"/>
          <w:szCs w:val="16"/>
        </w:rPr>
      </w:pPr>
      <w:r w:rsidRPr="006E3CB0">
        <w:rPr>
          <w:bCs/>
          <w:color w:val="000000" w:themeColor="text1"/>
          <w:sz w:val="16"/>
          <w:szCs w:val="16"/>
        </w:rPr>
        <w:t>3</w:t>
      </w:r>
      <w:r w:rsidR="00806678" w:rsidRPr="006E3CB0">
        <w:rPr>
          <w:bCs/>
          <w:color w:val="000000" w:themeColor="text1"/>
          <w:sz w:val="16"/>
          <w:szCs w:val="16"/>
        </w:rPr>
        <w:t xml:space="preserve">.2.1. </w:t>
      </w:r>
      <w:r w:rsidR="007A0494" w:rsidRPr="006E3CB0">
        <w:rPr>
          <w:bCs/>
          <w:color w:val="000000" w:themeColor="text1"/>
          <w:sz w:val="16"/>
          <w:szCs w:val="16"/>
        </w:rPr>
        <w:t>Перед подачей в государственные и другие органы власти документов, в том числе в электронном виде, сформированных Представителем по поручению Доверителя, принимать и проверять документы на бумажном носителе</w:t>
      </w:r>
      <w:r w:rsidR="00A54798" w:rsidRPr="006E3CB0">
        <w:rPr>
          <w:bCs/>
          <w:color w:val="000000" w:themeColor="text1"/>
          <w:sz w:val="16"/>
          <w:szCs w:val="16"/>
        </w:rPr>
        <w:t>, заверив подписью Доверителя</w:t>
      </w:r>
      <w:r w:rsidR="007A0494" w:rsidRPr="006E3CB0">
        <w:rPr>
          <w:bCs/>
          <w:color w:val="000000" w:themeColor="text1"/>
          <w:sz w:val="16"/>
          <w:szCs w:val="16"/>
        </w:rPr>
        <w:t>.</w:t>
      </w:r>
    </w:p>
    <w:p w:rsidR="00806678" w:rsidRPr="006E3CB0" w:rsidRDefault="004F30CD" w:rsidP="00806678">
      <w:pPr>
        <w:pStyle w:val="3"/>
        <w:rPr>
          <w:color w:val="000000" w:themeColor="text1"/>
          <w:sz w:val="16"/>
          <w:szCs w:val="16"/>
        </w:rPr>
      </w:pPr>
      <w:r w:rsidRPr="006E3CB0">
        <w:rPr>
          <w:bCs/>
          <w:color w:val="000000" w:themeColor="text1"/>
          <w:sz w:val="16"/>
          <w:szCs w:val="16"/>
        </w:rPr>
        <w:t>3</w:t>
      </w:r>
      <w:r w:rsidR="007A0494" w:rsidRPr="006E3CB0">
        <w:rPr>
          <w:bCs/>
          <w:color w:val="000000" w:themeColor="text1"/>
          <w:sz w:val="16"/>
          <w:szCs w:val="16"/>
        </w:rPr>
        <w:t xml:space="preserve">.2.2. </w:t>
      </w:r>
      <w:r w:rsidR="00806678" w:rsidRPr="006E3CB0">
        <w:rPr>
          <w:color w:val="000000" w:themeColor="text1"/>
          <w:sz w:val="16"/>
          <w:szCs w:val="16"/>
        </w:rPr>
        <w:t>Подписывать акт выполненных работ.</w:t>
      </w:r>
    </w:p>
    <w:p w:rsidR="00806678" w:rsidRPr="006E3CB0" w:rsidRDefault="00806678" w:rsidP="00B04B21">
      <w:pPr>
        <w:rPr>
          <w:b/>
          <w:color w:val="000000" w:themeColor="text1"/>
          <w:sz w:val="16"/>
          <w:szCs w:val="16"/>
        </w:rPr>
      </w:pPr>
    </w:p>
    <w:p w:rsidR="00B04B21" w:rsidRPr="006E3CB0" w:rsidRDefault="00B04B21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Порядок расчетов</w:t>
      </w:r>
    </w:p>
    <w:p w:rsidR="00806678" w:rsidRPr="006E3CB0" w:rsidRDefault="004F30CD" w:rsidP="00806678">
      <w:pPr>
        <w:jc w:val="both"/>
        <w:rPr>
          <w:color w:val="000000" w:themeColor="text1"/>
          <w:sz w:val="16"/>
          <w:szCs w:val="16"/>
        </w:rPr>
      </w:pPr>
      <w:r w:rsidRPr="006E3CB0">
        <w:rPr>
          <w:noProof/>
          <w:color w:val="000000" w:themeColor="text1"/>
          <w:sz w:val="16"/>
          <w:szCs w:val="16"/>
        </w:rPr>
        <w:t>4</w:t>
      </w:r>
      <w:r w:rsidR="00806678" w:rsidRPr="006E3CB0">
        <w:rPr>
          <w:noProof/>
          <w:color w:val="000000" w:themeColor="text1"/>
          <w:sz w:val="16"/>
          <w:szCs w:val="16"/>
        </w:rPr>
        <w:t>.1.</w:t>
      </w:r>
      <w:r w:rsidR="00806678" w:rsidRPr="006E3CB0">
        <w:rPr>
          <w:color w:val="000000" w:themeColor="text1"/>
          <w:sz w:val="16"/>
          <w:szCs w:val="16"/>
        </w:rPr>
        <w:t xml:space="preserve"> Представитель имеет право в безусловном порядке изменять цены на оказываемые услуги с уведомлением Доверителя в порядке, предусмотренном п.</w:t>
      </w:r>
      <w:r w:rsidR="002C5198" w:rsidRPr="006E3CB0">
        <w:rPr>
          <w:color w:val="000000" w:themeColor="text1"/>
          <w:sz w:val="16"/>
          <w:szCs w:val="16"/>
        </w:rPr>
        <w:t>5.4 Договора</w:t>
      </w:r>
      <w:r w:rsidR="00806678" w:rsidRPr="006E3CB0">
        <w:rPr>
          <w:color w:val="000000" w:themeColor="text1"/>
          <w:sz w:val="16"/>
          <w:szCs w:val="16"/>
        </w:rPr>
        <w:t>.</w:t>
      </w:r>
    </w:p>
    <w:p w:rsidR="00806678" w:rsidRPr="006E3CB0" w:rsidRDefault="00806678" w:rsidP="00B04B21">
      <w:pPr>
        <w:rPr>
          <w:b/>
          <w:color w:val="000000" w:themeColor="text1"/>
          <w:sz w:val="16"/>
          <w:szCs w:val="16"/>
        </w:rPr>
      </w:pPr>
    </w:p>
    <w:p w:rsidR="00B04B21" w:rsidRPr="006E3CB0" w:rsidRDefault="00B04B21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Ответственность Сторон</w:t>
      </w:r>
    </w:p>
    <w:p w:rsidR="002C5198" w:rsidRPr="006E3CB0" w:rsidRDefault="002C5198" w:rsidP="000F2279">
      <w:pPr>
        <w:pStyle w:val="2"/>
        <w:numPr>
          <w:ilvl w:val="1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Представитель не несет ответственности перед Заказчиком за задержки и перебои в работе, происходящие прямо или косвенно по причине, которая находится вне зоны контроля со стороны Представителя.</w:t>
      </w:r>
    </w:p>
    <w:p w:rsidR="004B0B7C" w:rsidRPr="006E3CB0" w:rsidRDefault="000603B9" w:rsidP="000F2279">
      <w:pPr>
        <w:pStyle w:val="2"/>
        <w:numPr>
          <w:ilvl w:val="1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 xml:space="preserve">Представитель </w:t>
      </w:r>
      <w:r w:rsidR="004B0B7C" w:rsidRPr="006E3CB0">
        <w:rPr>
          <w:color w:val="000000" w:themeColor="text1"/>
          <w:sz w:val="16"/>
          <w:szCs w:val="16"/>
        </w:rPr>
        <w:t>обязан возместить причиненный Доверителю</w:t>
      </w:r>
      <w:r w:rsidRPr="006E3CB0">
        <w:rPr>
          <w:color w:val="000000" w:themeColor="text1"/>
          <w:sz w:val="16"/>
          <w:szCs w:val="16"/>
        </w:rPr>
        <w:t xml:space="preserve"> док</w:t>
      </w:r>
      <w:r w:rsidR="004B0B7C" w:rsidRPr="006E3CB0">
        <w:rPr>
          <w:color w:val="000000" w:themeColor="text1"/>
          <w:sz w:val="16"/>
          <w:szCs w:val="16"/>
        </w:rPr>
        <w:t>ументально подтвержденный ущерб</w:t>
      </w:r>
      <w:r w:rsidRPr="006E3CB0">
        <w:rPr>
          <w:color w:val="000000" w:themeColor="text1"/>
          <w:sz w:val="16"/>
          <w:szCs w:val="16"/>
        </w:rPr>
        <w:t xml:space="preserve"> в </w:t>
      </w:r>
      <w:r w:rsidR="004B0B7C" w:rsidRPr="006E3CB0">
        <w:rPr>
          <w:color w:val="000000" w:themeColor="text1"/>
          <w:sz w:val="16"/>
          <w:szCs w:val="16"/>
        </w:rPr>
        <w:t>размере фактически понесенных убытков</w:t>
      </w:r>
      <w:r w:rsidRPr="006E3CB0">
        <w:rPr>
          <w:color w:val="000000" w:themeColor="text1"/>
          <w:sz w:val="16"/>
          <w:szCs w:val="16"/>
        </w:rPr>
        <w:t xml:space="preserve">, </w:t>
      </w:r>
      <w:r w:rsidR="004B0B7C" w:rsidRPr="006E3CB0">
        <w:rPr>
          <w:color w:val="000000" w:themeColor="text1"/>
          <w:sz w:val="16"/>
          <w:szCs w:val="16"/>
        </w:rPr>
        <w:t>но не более установленного действующим законодательством РФ размера минимальной заработной платы.</w:t>
      </w:r>
    </w:p>
    <w:p w:rsidR="004B0B7C" w:rsidRPr="006E3CB0" w:rsidRDefault="004B0B7C" w:rsidP="00B04B21">
      <w:pPr>
        <w:rPr>
          <w:b/>
          <w:color w:val="000000" w:themeColor="text1"/>
          <w:sz w:val="16"/>
          <w:szCs w:val="16"/>
        </w:rPr>
      </w:pPr>
    </w:p>
    <w:p w:rsidR="00B04B21" w:rsidRPr="006E3CB0" w:rsidRDefault="00B04B21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Срок действия, изменения и прекращения Договора</w:t>
      </w:r>
    </w:p>
    <w:p w:rsidR="002C5198" w:rsidRPr="006E3CB0" w:rsidRDefault="004F30CD" w:rsidP="002C5198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6</w:t>
      </w:r>
      <w:r w:rsidR="002C5198" w:rsidRPr="006E3CB0">
        <w:rPr>
          <w:color w:val="000000" w:themeColor="text1"/>
          <w:sz w:val="16"/>
          <w:szCs w:val="16"/>
        </w:rPr>
        <w:t xml:space="preserve">.1. Ненадлежащее исполнение Доверителем условий договора и </w:t>
      </w:r>
      <w:r w:rsidR="000603B9" w:rsidRPr="006E3CB0">
        <w:rPr>
          <w:color w:val="000000" w:themeColor="text1"/>
          <w:sz w:val="16"/>
          <w:szCs w:val="16"/>
        </w:rPr>
        <w:t>Р</w:t>
      </w:r>
      <w:r w:rsidR="002C5198" w:rsidRPr="006E3CB0">
        <w:rPr>
          <w:color w:val="000000" w:themeColor="text1"/>
          <w:sz w:val="16"/>
          <w:szCs w:val="16"/>
        </w:rPr>
        <w:t xml:space="preserve">егламента, а также </w:t>
      </w:r>
      <w:r w:rsidR="001E0605" w:rsidRPr="006E3CB0">
        <w:rPr>
          <w:color w:val="000000" w:themeColor="text1"/>
          <w:sz w:val="16"/>
          <w:szCs w:val="16"/>
        </w:rPr>
        <w:t xml:space="preserve">непогашение задолженности сроком более 6 </w:t>
      </w:r>
      <w:r w:rsidR="009414A2" w:rsidRPr="006E3CB0">
        <w:rPr>
          <w:color w:val="000000" w:themeColor="text1"/>
          <w:sz w:val="16"/>
          <w:szCs w:val="16"/>
        </w:rPr>
        <w:t xml:space="preserve">(Шести) </w:t>
      </w:r>
      <w:r w:rsidR="001E0605" w:rsidRPr="006E3CB0">
        <w:rPr>
          <w:color w:val="000000" w:themeColor="text1"/>
          <w:sz w:val="16"/>
          <w:szCs w:val="16"/>
        </w:rPr>
        <w:t xml:space="preserve">месяцев без </w:t>
      </w:r>
      <w:r w:rsidR="009414A2" w:rsidRPr="006E3CB0">
        <w:rPr>
          <w:color w:val="000000" w:themeColor="text1"/>
          <w:sz w:val="16"/>
          <w:szCs w:val="16"/>
        </w:rPr>
        <w:t>письменного уведомления им Представителя об отсрочке исполнения им обязательств по Договору является односторонним отказом Доверителя от исполнения Договора, и договор считается расторгнутым</w:t>
      </w:r>
      <w:r w:rsidR="002C5198" w:rsidRPr="006E3CB0">
        <w:rPr>
          <w:color w:val="000000" w:themeColor="text1"/>
          <w:sz w:val="16"/>
          <w:szCs w:val="16"/>
        </w:rPr>
        <w:t>.</w:t>
      </w:r>
    </w:p>
    <w:p w:rsidR="00B04B21" w:rsidRPr="006E3CB0" w:rsidRDefault="00B04B21" w:rsidP="00B04B21">
      <w:pPr>
        <w:rPr>
          <w:color w:val="000000" w:themeColor="text1"/>
          <w:sz w:val="16"/>
          <w:szCs w:val="16"/>
        </w:rPr>
      </w:pPr>
    </w:p>
    <w:p w:rsidR="00B04B21" w:rsidRPr="006E3CB0" w:rsidRDefault="00B04B21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Прочие условия</w:t>
      </w:r>
    </w:p>
    <w:p w:rsidR="00923764" w:rsidRPr="006E3CB0" w:rsidRDefault="004F30CD" w:rsidP="00923764">
      <w:pPr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7</w:t>
      </w:r>
      <w:r w:rsidR="00923764" w:rsidRPr="006E3CB0">
        <w:rPr>
          <w:color w:val="000000" w:themeColor="text1"/>
          <w:sz w:val="16"/>
          <w:szCs w:val="16"/>
        </w:rPr>
        <w:t xml:space="preserve">.1. </w:t>
      </w:r>
      <w:r w:rsidR="00923764" w:rsidRPr="006E3CB0">
        <w:rPr>
          <w:noProof/>
          <w:color w:val="000000" w:themeColor="text1"/>
          <w:sz w:val="16"/>
          <w:szCs w:val="16"/>
        </w:rPr>
        <w:t xml:space="preserve">Сторонами </w:t>
      </w:r>
      <w:r w:rsidR="00923764" w:rsidRPr="006E3CB0">
        <w:rPr>
          <w:color w:val="000000" w:themeColor="text1"/>
          <w:sz w:val="16"/>
          <w:szCs w:val="16"/>
        </w:rPr>
        <w:t>допускается использование факсимильного воспроизведения подписи.</w:t>
      </w:r>
    </w:p>
    <w:p w:rsidR="001522B3" w:rsidRPr="006E3CB0" w:rsidRDefault="001522B3" w:rsidP="00994848">
      <w:pPr>
        <w:jc w:val="both"/>
        <w:rPr>
          <w:color w:val="000000" w:themeColor="text1"/>
          <w:sz w:val="16"/>
          <w:szCs w:val="16"/>
        </w:rPr>
      </w:pPr>
    </w:p>
    <w:p w:rsidR="00923764" w:rsidRPr="006E3CB0" w:rsidRDefault="00923764" w:rsidP="00B04B21">
      <w:pPr>
        <w:numPr>
          <w:ilvl w:val="0"/>
          <w:numId w:val="1"/>
        </w:numPr>
        <w:tabs>
          <w:tab w:val="clear" w:pos="720"/>
          <w:tab w:val="num" w:pos="180"/>
        </w:tabs>
        <w:ind w:left="180" w:hanging="180"/>
        <w:jc w:val="center"/>
        <w:rPr>
          <w:b/>
          <w:color w:val="000000" w:themeColor="text1"/>
          <w:sz w:val="16"/>
          <w:szCs w:val="16"/>
        </w:rPr>
      </w:pPr>
      <w:r w:rsidRPr="006E3CB0">
        <w:rPr>
          <w:b/>
          <w:color w:val="000000" w:themeColor="text1"/>
          <w:sz w:val="16"/>
          <w:szCs w:val="16"/>
        </w:rPr>
        <w:t>Адреса и банковские реквизиты сторон</w:t>
      </w:r>
    </w:p>
    <w:p w:rsidR="00923764" w:rsidRPr="006E3CB0" w:rsidRDefault="004F30CD" w:rsidP="00045A2F">
      <w:pPr>
        <w:jc w:val="both"/>
        <w:rPr>
          <w:color w:val="000000" w:themeColor="text1"/>
          <w:sz w:val="16"/>
          <w:szCs w:val="16"/>
        </w:rPr>
      </w:pPr>
      <w:r w:rsidRPr="006E3CB0">
        <w:rPr>
          <w:color w:val="000000" w:themeColor="text1"/>
          <w:sz w:val="16"/>
          <w:szCs w:val="16"/>
        </w:rPr>
        <w:t>8</w:t>
      </w:r>
      <w:r w:rsidR="00923764" w:rsidRPr="006E3CB0">
        <w:rPr>
          <w:color w:val="000000" w:themeColor="text1"/>
          <w:sz w:val="16"/>
          <w:szCs w:val="16"/>
        </w:rPr>
        <w:t>.1.</w:t>
      </w:r>
      <w:r w:rsidR="00A54798" w:rsidRPr="006E3CB0">
        <w:rPr>
          <w:color w:val="000000" w:themeColor="text1"/>
          <w:sz w:val="16"/>
          <w:szCs w:val="16"/>
        </w:rPr>
        <w:t xml:space="preserve"> </w:t>
      </w:r>
      <w:r w:rsidR="00585190" w:rsidRPr="006E3CB0">
        <w:rPr>
          <w:color w:val="000000" w:themeColor="text1"/>
          <w:sz w:val="16"/>
          <w:szCs w:val="16"/>
        </w:rPr>
        <w:t xml:space="preserve">В </w:t>
      </w:r>
      <w:r w:rsidR="00A54798" w:rsidRPr="006E3CB0">
        <w:rPr>
          <w:color w:val="000000" w:themeColor="text1"/>
          <w:sz w:val="16"/>
          <w:szCs w:val="16"/>
        </w:rPr>
        <w:t xml:space="preserve">случае изменения реквизитов Стороны обязаны в </w:t>
      </w:r>
      <w:r w:rsidR="007374E5" w:rsidRPr="006E3CB0">
        <w:rPr>
          <w:color w:val="000000" w:themeColor="text1"/>
          <w:sz w:val="16"/>
          <w:szCs w:val="16"/>
        </w:rPr>
        <w:t xml:space="preserve">течение </w:t>
      </w:r>
      <w:r w:rsidR="00A54798" w:rsidRPr="006E3CB0">
        <w:rPr>
          <w:color w:val="000000" w:themeColor="text1"/>
          <w:sz w:val="16"/>
          <w:szCs w:val="16"/>
        </w:rPr>
        <w:t>10</w:t>
      </w:r>
      <w:r w:rsidR="007374E5" w:rsidRPr="006E3CB0">
        <w:rPr>
          <w:color w:val="000000" w:themeColor="text1"/>
          <w:sz w:val="16"/>
          <w:szCs w:val="16"/>
        </w:rPr>
        <w:t xml:space="preserve"> (Десяти) дней</w:t>
      </w:r>
      <w:r w:rsidR="00A54798" w:rsidRPr="006E3CB0">
        <w:rPr>
          <w:color w:val="000000" w:themeColor="text1"/>
          <w:sz w:val="16"/>
          <w:szCs w:val="16"/>
        </w:rPr>
        <w:t xml:space="preserve"> уведомить об этом друг друга.</w:t>
      </w:r>
      <w:r w:rsidR="00585190" w:rsidRPr="006E3CB0">
        <w:rPr>
          <w:color w:val="000000" w:themeColor="text1"/>
          <w:sz w:val="16"/>
          <w:szCs w:val="16"/>
        </w:rPr>
        <w:t xml:space="preserve"> При этом договор остается в силе.</w:t>
      </w:r>
    </w:p>
    <w:bookmarkEnd w:id="0"/>
    <w:p w:rsidR="00923764" w:rsidRPr="006E3CB0" w:rsidRDefault="00923764" w:rsidP="00923764">
      <w:pPr>
        <w:rPr>
          <w:b/>
          <w:color w:val="000000" w:themeColor="text1"/>
          <w:sz w:val="16"/>
          <w:szCs w:val="16"/>
        </w:rPr>
      </w:pPr>
    </w:p>
    <w:sectPr w:rsidR="00923764" w:rsidRPr="006E3CB0" w:rsidSect="00F12677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2B1" w:rsidRDefault="001E52B1">
      <w:r>
        <w:separator/>
      </w:r>
    </w:p>
  </w:endnote>
  <w:endnote w:type="continuationSeparator" w:id="0">
    <w:p w:rsidR="001E52B1" w:rsidRDefault="001E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D77" w:rsidRDefault="00413D77" w:rsidP="00035F7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3D77" w:rsidRDefault="00413D77" w:rsidP="00F1267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D77" w:rsidRDefault="00413D77" w:rsidP="00035F7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13D77" w:rsidRDefault="00413D77" w:rsidP="00F1267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2B1" w:rsidRDefault="001E52B1">
      <w:r>
        <w:separator/>
      </w:r>
    </w:p>
  </w:footnote>
  <w:footnote w:type="continuationSeparator" w:id="0">
    <w:p w:rsidR="001E52B1" w:rsidRDefault="001E5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7696A"/>
    <w:multiLevelType w:val="multilevel"/>
    <w:tmpl w:val="A392B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72D073A9"/>
    <w:multiLevelType w:val="multilevel"/>
    <w:tmpl w:val="1FE6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080"/>
      </w:pPr>
      <w:rPr>
        <w:rFonts w:hint="default"/>
      </w:rPr>
    </w:lvl>
  </w:abstractNum>
  <w:abstractNum w:abstractNumId="2" w15:restartNumberingAfterBreak="0">
    <w:nsid w:val="7B140733"/>
    <w:multiLevelType w:val="multilevel"/>
    <w:tmpl w:val="81E00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8C"/>
    <w:rsid w:val="000050A7"/>
    <w:rsid w:val="0002105F"/>
    <w:rsid w:val="00026F60"/>
    <w:rsid w:val="00035A91"/>
    <w:rsid w:val="00035F76"/>
    <w:rsid w:val="000437C8"/>
    <w:rsid w:val="00045A2F"/>
    <w:rsid w:val="000520F1"/>
    <w:rsid w:val="000603B9"/>
    <w:rsid w:val="00070E97"/>
    <w:rsid w:val="000B4722"/>
    <w:rsid w:val="000F2279"/>
    <w:rsid w:val="00123048"/>
    <w:rsid w:val="001522B3"/>
    <w:rsid w:val="00165E6E"/>
    <w:rsid w:val="00183A36"/>
    <w:rsid w:val="001E0605"/>
    <w:rsid w:val="001E52B1"/>
    <w:rsid w:val="00250714"/>
    <w:rsid w:val="00286783"/>
    <w:rsid w:val="002C5198"/>
    <w:rsid w:val="00385784"/>
    <w:rsid w:val="00386522"/>
    <w:rsid w:val="00387580"/>
    <w:rsid w:val="003D617F"/>
    <w:rsid w:val="0040265C"/>
    <w:rsid w:val="00413D77"/>
    <w:rsid w:val="004373CA"/>
    <w:rsid w:val="00481E66"/>
    <w:rsid w:val="004B0B7C"/>
    <w:rsid w:val="004C2F4B"/>
    <w:rsid w:val="004E7A4A"/>
    <w:rsid w:val="004F30CD"/>
    <w:rsid w:val="00522A40"/>
    <w:rsid w:val="00582C6E"/>
    <w:rsid w:val="00585190"/>
    <w:rsid w:val="005915BA"/>
    <w:rsid w:val="00597DC8"/>
    <w:rsid w:val="005A6472"/>
    <w:rsid w:val="006737A4"/>
    <w:rsid w:val="00685EFB"/>
    <w:rsid w:val="006A5D5A"/>
    <w:rsid w:val="006E3CB0"/>
    <w:rsid w:val="00727592"/>
    <w:rsid w:val="007374E5"/>
    <w:rsid w:val="007A0494"/>
    <w:rsid w:val="008016E3"/>
    <w:rsid w:val="00806678"/>
    <w:rsid w:val="00832205"/>
    <w:rsid w:val="00892286"/>
    <w:rsid w:val="00923764"/>
    <w:rsid w:val="009414A2"/>
    <w:rsid w:val="00942EED"/>
    <w:rsid w:val="009509F7"/>
    <w:rsid w:val="00983BC9"/>
    <w:rsid w:val="00993C2A"/>
    <w:rsid w:val="00994848"/>
    <w:rsid w:val="009D4C73"/>
    <w:rsid w:val="00A15A78"/>
    <w:rsid w:val="00A34016"/>
    <w:rsid w:val="00A54798"/>
    <w:rsid w:val="00A71645"/>
    <w:rsid w:val="00B04B21"/>
    <w:rsid w:val="00B343B6"/>
    <w:rsid w:val="00BA559D"/>
    <w:rsid w:val="00BD4A05"/>
    <w:rsid w:val="00BF0A04"/>
    <w:rsid w:val="00C3295A"/>
    <w:rsid w:val="00C76353"/>
    <w:rsid w:val="00CE1D44"/>
    <w:rsid w:val="00D06D6D"/>
    <w:rsid w:val="00D561BC"/>
    <w:rsid w:val="00D6292F"/>
    <w:rsid w:val="00DC0B39"/>
    <w:rsid w:val="00DD0901"/>
    <w:rsid w:val="00DE383C"/>
    <w:rsid w:val="00DE755C"/>
    <w:rsid w:val="00E424DF"/>
    <w:rsid w:val="00E84310"/>
    <w:rsid w:val="00ED763E"/>
    <w:rsid w:val="00F12677"/>
    <w:rsid w:val="00F20F11"/>
    <w:rsid w:val="00F21E55"/>
    <w:rsid w:val="00F24EC6"/>
    <w:rsid w:val="00F33F74"/>
    <w:rsid w:val="00F4588C"/>
    <w:rsid w:val="00F4771B"/>
    <w:rsid w:val="00F62113"/>
    <w:rsid w:val="00F7368A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B0AA3-340B-4B28-A486-9F6E70F6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F1267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12677"/>
  </w:style>
  <w:style w:type="paragraph" w:styleId="a5">
    <w:name w:val="Balloon Text"/>
    <w:basedOn w:val="a"/>
    <w:semiHidden/>
    <w:rsid w:val="00727592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806678"/>
    <w:pPr>
      <w:widowControl w:val="0"/>
      <w:jc w:val="both"/>
    </w:pPr>
    <w:rPr>
      <w:sz w:val="28"/>
      <w:szCs w:val="20"/>
    </w:rPr>
  </w:style>
  <w:style w:type="character" w:styleId="a6">
    <w:name w:val="Hyperlink"/>
    <w:rsid w:val="00806678"/>
    <w:rPr>
      <w:color w:val="0000FF"/>
      <w:u w:val="single"/>
    </w:rPr>
  </w:style>
  <w:style w:type="paragraph" w:styleId="2">
    <w:name w:val="Body Text 2"/>
    <w:basedOn w:val="a"/>
    <w:rsid w:val="002C5198"/>
    <w:pPr>
      <w:spacing w:after="120" w:line="480" w:lineRule="auto"/>
    </w:pPr>
  </w:style>
  <w:style w:type="paragraph" w:customStyle="1" w:styleId="ConsNormal">
    <w:name w:val="ConsNormal"/>
    <w:rsid w:val="00A7164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rsid w:val="001522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Body Text"/>
    <w:basedOn w:val="a"/>
    <w:rsid w:val="00892286"/>
    <w:pPr>
      <w:spacing w:after="120"/>
    </w:pPr>
  </w:style>
  <w:style w:type="character" w:styleId="a8">
    <w:name w:val="Emphasis"/>
    <w:qFormat/>
    <w:rsid w:val="004B0B7C"/>
    <w:rPr>
      <w:b/>
      <w:bCs/>
      <w:i w:val="0"/>
      <w:iCs w:val="0"/>
    </w:rPr>
  </w:style>
  <w:style w:type="character" w:customStyle="1" w:styleId="st">
    <w:name w:val="st"/>
    <w:basedOn w:val="a0"/>
    <w:rsid w:val="004B0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72;&#1081;&#1075;&#1072;&#1096;&#1086;&#1074;\Downloads\&#1056;&#1077;&#1075;&#1083;&#1072;&#1084;&#1077;&#1085;&#1090;%20&#1082;%20&#1076;&#1086;&#1075;&#1086;&#1074;&#1086;&#1088;&#1091;%20(1)%20(7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Регламент к договору (1) (7).dot</Template>
  <TotalTime>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УТВЕРЖДЕН:</vt:lpstr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УТВЕРЖДЕН:</dc:title>
  <dc:subject/>
  <dc:creator>Пайгашов Артур Николаевич</dc:creator>
  <cp:keywords/>
  <dc:description/>
  <cp:lastModifiedBy>Пайгашов Артур Николаевич</cp:lastModifiedBy>
  <cp:revision>2</cp:revision>
  <cp:lastPrinted>2015-07-06T11:46:00Z</cp:lastPrinted>
  <dcterms:created xsi:type="dcterms:W3CDTF">2025-11-01T13:06:00Z</dcterms:created>
  <dcterms:modified xsi:type="dcterms:W3CDTF">2025-11-01T13:07:00Z</dcterms:modified>
</cp:coreProperties>
</file>